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B1519" w14:textId="758BA839" w:rsidR="00D3634C" w:rsidRDefault="00D3634C"/>
    <w:p w14:paraId="09C18799" w14:textId="607BB9D8" w:rsidR="00CC2BEE" w:rsidRDefault="00CC2BEE"/>
    <w:p w14:paraId="05957554" w14:textId="51C2D388" w:rsidR="00CC2BEE" w:rsidRDefault="00CC2BEE"/>
    <w:p w14:paraId="3A39F534" w14:textId="5C809BD6" w:rsidR="00CC2BEE" w:rsidRDefault="00CC2BEE"/>
    <w:p w14:paraId="4CE759AD" w14:textId="752A93B3" w:rsidR="00CC2BEE" w:rsidRDefault="00CC2B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712579" wp14:editId="444EE4C6">
                <wp:simplePos x="0" y="0"/>
                <wp:positionH relativeFrom="margin">
                  <wp:posOffset>-550545</wp:posOffset>
                </wp:positionH>
                <wp:positionV relativeFrom="paragraph">
                  <wp:posOffset>337185</wp:posOffset>
                </wp:positionV>
                <wp:extent cx="6858000" cy="7385050"/>
                <wp:effectExtent l="0" t="0" r="0" b="635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38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357D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19FACCA9" w14:textId="754421C2" w:rsidR="00CC2BEE" w:rsidRDefault="00CC2BEE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51CFF7DA" w14:textId="77777777" w:rsidR="00F71554" w:rsidRPr="00597D94" w:rsidRDefault="00F71554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58A377A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627F131E" w14:textId="771467D4" w:rsidR="00CC2BEE" w:rsidRPr="00381E07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D31C1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Funguje </w:t>
                            </w:r>
                            <w:r w:rsidR="008B42CE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(může fungovat) </w:t>
                            </w:r>
                            <w:r w:rsidRPr="008A5CDC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jako </w:t>
                            </w:r>
                            <w:r w:rsidRPr="008A5CDC">
                              <w:rPr>
                                <w:rFonts w:cs="Calibri"/>
                                <w:sz w:val="20"/>
                                <w:szCs w:val="20"/>
                                <w:u w:val="single"/>
                              </w:rPr>
                              <w:t>čipová karta do jídelny, ke vstupu do školy, k evidenci docházky</w:t>
                            </w:r>
                            <w:r w:rsidRPr="00381E07"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00D50E5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59E549B7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4C49DA3B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845E0BA" w14:textId="378F51A9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Školák je levnější! Průkaz stojí jen </w:t>
                            </w:r>
                            <w:r w:rsidR="00F71554"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50 Kč na celou dobu platnosti (průkaz pořízený mimo školu stojí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ročně </w:t>
                            </w:r>
                            <w:r w:rsidR="008B42CE">
                              <w:rPr>
                                <w:rFonts w:cs="Calibr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500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 V případě ztráty či zničení vystavujeme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  <w:r w:rsidR="00627F93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CB0A80" w14:textId="77777777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5E9C8D" w14:textId="77777777" w:rsidR="00CC2BEE" w:rsidRPr="00597D94" w:rsidRDefault="00CC2BEE" w:rsidP="00CC2BEE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3A8B514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7A376A7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AFBA1BB" w14:textId="3A9CE596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 w:rsidR="004D65A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627868C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4057D4E9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048FC0D8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19E5DBEA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22325163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7F691156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7CCB104B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153CF76C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5EECAC8B" w14:textId="77777777" w:rsidR="00CC2BEE" w:rsidRPr="00597D94" w:rsidRDefault="00CC2BEE" w:rsidP="00CC2BEE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8A4472F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</w:p>
                          <w:p w14:paraId="114BA520" w14:textId="56BBA0CB" w:rsidR="00CC2BEE" w:rsidRDefault="00CC2BEE" w:rsidP="00CC2BEE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Agendu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ISIC na naší škole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řeší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5CDC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paní Jana Rýdlová.</w:t>
                            </w:r>
                          </w:p>
                          <w:p w14:paraId="234289EE" w14:textId="6BDCA8EF" w:rsidR="008856DB" w:rsidRDefault="008856DB" w:rsidP="008856DB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Pr="00597D9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hraďte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, prosím,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poplatek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50 Kč na účet školy </w:t>
                            </w:r>
                            <w:r w:rsidRPr="00CE6E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30015-428465319/0800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VS 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99</w:t>
                            </w:r>
                            <w:r w:rsidRPr="00CE6E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 do</w:t>
                            </w:r>
                            <w:proofErr w:type="gramEnd"/>
                            <w:r w:rsidRPr="00CE6E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poznámky pro příjemce uveďte jméno žáka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ISIC, třída</w:t>
                            </w:r>
                            <w:r w:rsidRPr="00CE6E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) a </w:t>
                            </w:r>
                            <w:r w:rsidRPr="008856D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na e-mail kancelar@skolanehvizdy.cz  </w:t>
                            </w:r>
                            <w:r w:rsidRPr="008856D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pošlete</w:t>
                            </w:r>
                            <w:r w:rsidRPr="008856D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průkazovou fotografii žáka</w:t>
                            </w:r>
                            <w:r w:rsidRPr="00CE6E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E6E32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Doporučujeme použít digitální fotku </w:t>
                            </w:r>
                            <w:r w:rsidRPr="00F92DA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portrétového typu (</w:t>
                            </w:r>
                            <w:r w:rsidRPr="008856DB">
                              <w:rPr>
                                <w:rFonts w:eastAsia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lze snadno vyfotit běžným digitálním fotoaparátem nebo mobilem před světlou zdí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).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AB23897" w14:textId="77777777" w:rsidR="008856DB" w:rsidRDefault="008856DB" w:rsidP="008856DB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231DD7C" w14:textId="77777777" w:rsidR="008856DB" w:rsidRDefault="008856DB" w:rsidP="008856DB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1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Pod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D01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anou</w:t>
                            </w:r>
                            <w:r w:rsidRPr="00D01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3C44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žádost</w:t>
                            </w:r>
                            <w:r w:rsidRPr="00D01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zákonným zástupcem, pošlete společně s fotografií na e-mail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kancelar@skolanehvizdy.cz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0AB5B7" w14:textId="77777777" w:rsidR="008856DB" w:rsidRDefault="008856DB" w:rsidP="008856DB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2731A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E9F4E3" w14:textId="77777777" w:rsidR="008856DB" w:rsidRPr="00597D94" w:rsidRDefault="008856DB" w:rsidP="008856DB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otový průkaz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 pouzdrem a šňůrkou na krk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bude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žákům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vydán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 škole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Děkuji.</w:t>
                            </w:r>
                          </w:p>
                          <w:p w14:paraId="19648647" w14:textId="77777777" w:rsidR="008856DB" w:rsidRDefault="008856DB" w:rsidP="008856DB">
                            <w:pPr>
                              <w:rPr>
                                <w:rFonts w:ascii="Calibri" w:hAnsi="Calibri" w:cs="Calibri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14:paraId="40801527" w14:textId="77777777" w:rsidR="008856DB" w:rsidRPr="007D0E90" w:rsidRDefault="008856DB" w:rsidP="008856D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D0E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PaedDr. Luboš Rýdlo</w:t>
                            </w:r>
                          </w:p>
                          <w:p w14:paraId="0CB85E53" w14:textId="77777777" w:rsidR="008856DB" w:rsidRPr="00D11B45" w:rsidRDefault="008856DB" w:rsidP="008856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Ředitel školy</w:t>
                            </w:r>
                          </w:p>
                          <w:p w14:paraId="7C0B3FDA" w14:textId="44EF1697" w:rsidR="00CC2BEE" w:rsidRPr="00D11B45" w:rsidRDefault="00CC2BEE" w:rsidP="008856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25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3.35pt;margin-top:26.55pt;width:540pt;height:581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" filled="f" stroked="f">
                <v:textbox>
                  <w:txbxContent>
                    <w:p w14:paraId="4FF2357D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19FACCA9" w14:textId="754421C2" w:rsidR="00CC2BEE" w:rsidRDefault="00CC2BEE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51CFF7DA" w14:textId="77777777" w:rsidR="00F71554" w:rsidRPr="00597D94" w:rsidRDefault="00F71554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58A377A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627F131E" w14:textId="771467D4" w:rsidR="00CC2BEE" w:rsidRPr="00381E07" w:rsidRDefault="00CC2BEE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</w:pPr>
                      <w:r w:rsidRPr="00D31C1F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Funguje </w:t>
                      </w:r>
                      <w:r w:rsidR="008B42CE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(může fungovat) </w:t>
                      </w:r>
                      <w:r w:rsidRPr="008A5CDC">
                        <w:rPr>
                          <w:rFonts w:cs="Calibri"/>
                          <w:sz w:val="20"/>
                          <w:szCs w:val="20"/>
                        </w:rPr>
                        <w:t xml:space="preserve">jako </w:t>
                      </w:r>
                      <w:r w:rsidRPr="008A5CDC">
                        <w:rPr>
                          <w:rFonts w:cs="Calibri"/>
                          <w:sz w:val="20"/>
                          <w:szCs w:val="20"/>
                          <w:u w:val="single"/>
                        </w:rPr>
                        <w:t>čipová karta do jídelny, ke vstupu do školy, k evidenci docházky</w:t>
                      </w:r>
                      <w:r w:rsidRPr="00381E07"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00D50E5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59E549B7" w14:textId="77777777" w:rsidR="00CC2BEE" w:rsidRPr="00597D94" w:rsidRDefault="00CC2BEE" w:rsidP="00CC2BEE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4C49DA3B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845E0BA" w14:textId="378F51A9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Školák je levnější! Průkaz stojí jen </w:t>
                      </w:r>
                      <w:r w:rsidR="00F71554">
                        <w:rPr>
                          <w:rFonts w:cs="Calibri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50 Kč na celou dobu platnosti (průkaz pořízený mimo školu stojí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ročně </w:t>
                      </w:r>
                      <w:r w:rsidR="008B42CE">
                        <w:rPr>
                          <w:rFonts w:cs="Calibr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500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). V případě ztráty či zničení vystavujeme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  <w:r w:rsidR="00627F93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CB0A80" w14:textId="77777777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5E9C8D" w14:textId="77777777" w:rsidR="00CC2BEE" w:rsidRPr="00597D94" w:rsidRDefault="00CC2BEE" w:rsidP="00CC2BEE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3A8B514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7A376A7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AFBA1BB" w14:textId="3A9CE596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 w:rsidR="004D65A1"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627868C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4057D4E9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048FC0D8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19E5DBEA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22325163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7F691156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7CCB104B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153CF76C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5EECAC8B" w14:textId="77777777" w:rsidR="00CC2BEE" w:rsidRPr="00597D94" w:rsidRDefault="00CC2BEE" w:rsidP="00CC2BEE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8A4472F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</w:p>
                    <w:p w14:paraId="114BA520" w14:textId="56BBA0CB" w:rsidR="00CC2BEE" w:rsidRDefault="00CC2BEE" w:rsidP="00CC2BEE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Agendu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ISIC na naší škole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řeší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A5CDC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paní Jana Rýdlová.</w:t>
                      </w:r>
                    </w:p>
                    <w:p w14:paraId="234289EE" w14:textId="6BDCA8EF" w:rsidR="008856DB" w:rsidRDefault="008856DB" w:rsidP="008856DB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</w:t>
                      </w:r>
                      <w:r w:rsidRPr="00597D94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hraďte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, prosím,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 poplatek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50 Kč na účet školy </w:t>
                      </w:r>
                      <w:r w:rsidRPr="00CE6E32">
                        <w:rPr>
                          <w:rFonts w:cstheme="minorHAnsi"/>
                          <w:sz w:val="20"/>
                          <w:szCs w:val="20"/>
                        </w:rPr>
                        <w:t>30015-428465319/0800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, VS </w:t>
                      </w:r>
                      <w:proofErr w:type="gramStart"/>
                      <w:r>
                        <w:rPr>
                          <w:rFonts w:cstheme="minorHAnsi"/>
                          <w:sz w:val="20"/>
                          <w:szCs w:val="20"/>
                        </w:rPr>
                        <w:t>99</w:t>
                      </w:r>
                      <w:r w:rsidRPr="00CE6E32">
                        <w:rPr>
                          <w:rFonts w:cstheme="minorHAnsi"/>
                          <w:sz w:val="20"/>
                          <w:szCs w:val="20"/>
                        </w:rPr>
                        <w:t>( do</w:t>
                      </w:r>
                      <w:proofErr w:type="gramEnd"/>
                      <w:r w:rsidRPr="00CE6E32">
                        <w:rPr>
                          <w:rFonts w:cstheme="minorHAnsi"/>
                          <w:sz w:val="20"/>
                          <w:szCs w:val="20"/>
                        </w:rPr>
                        <w:t xml:space="preserve"> poznámky pro příjemce uveďte jméno žáka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, ISIC, třída</w:t>
                      </w:r>
                      <w:r w:rsidRPr="00CE6E32">
                        <w:rPr>
                          <w:rFonts w:cstheme="minorHAnsi"/>
                          <w:sz w:val="20"/>
                          <w:szCs w:val="20"/>
                        </w:rPr>
                        <w:t xml:space="preserve">) a </w:t>
                      </w:r>
                      <w:r w:rsidRPr="008856D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na e-mail kancelar@skolanehvizdy.cz  </w:t>
                      </w:r>
                      <w:r w:rsidRPr="008856D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pošlete</w:t>
                      </w:r>
                      <w:r w:rsidRPr="008856D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průkazovou fotografii žáka</w:t>
                      </w:r>
                      <w:r w:rsidRPr="00CE6E32">
                        <w:rPr>
                          <w:rFonts w:cstheme="minorHAnsi"/>
                          <w:sz w:val="20"/>
                          <w:szCs w:val="20"/>
                        </w:rPr>
                        <w:t xml:space="preserve">. </w:t>
                      </w:r>
                      <w:r w:rsidRPr="00CE6E32">
                        <w:rPr>
                          <w:rFonts w:eastAsia="Times New Roman"/>
                          <w:sz w:val="20"/>
                          <w:szCs w:val="20"/>
                        </w:rPr>
                        <w:t xml:space="preserve">Doporučujeme použít digitální fotku </w:t>
                      </w:r>
                      <w:r w:rsidRPr="00F92DA5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portrétového typu (</w:t>
                      </w:r>
                      <w:r w:rsidRPr="008856DB">
                        <w:rPr>
                          <w:rFonts w:eastAsia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lze snadno vyfotit běžným digitálním fotoaparátem nebo mobilem před světlou zdí</w:t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).</w:t>
                      </w:r>
                      <w:bookmarkStart w:id="1" w:name="_GoBack"/>
                      <w:bookmarkEnd w:id="1"/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AB23897" w14:textId="77777777" w:rsidR="008856DB" w:rsidRDefault="008856DB" w:rsidP="008856DB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231DD7C" w14:textId="77777777" w:rsidR="008856DB" w:rsidRDefault="008856DB" w:rsidP="008856DB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01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Pod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D01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anou</w:t>
                      </w:r>
                      <w:r w:rsidRPr="00D01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E3C44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žádost</w:t>
                      </w:r>
                      <w:r w:rsidRPr="00D01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zákonným zástupcem, pošlete společně s fotografií na e-mail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kancelar@skolanehvizdy.cz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0AB5B7" w14:textId="77777777" w:rsidR="008856DB" w:rsidRDefault="008856DB" w:rsidP="008856DB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2731A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E9F4E3" w14:textId="77777777" w:rsidR="008856DB" w:rsidRPr="00597D94" w:rsidRDefault="008856DB" w:rsidP="008856DB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otový průkaz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s pouzdrem a šňůrkou na krk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bude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žákům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vydán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 škole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Děkuji.</w:t>
                      </w:r>
                    </w:p>
                    <w:p w14:paraId="19648647" w14:textId="77777777" w:rsidR="008856DB" w:rsidRDefault="008856DB" w:rsidP="008856DB">
                      <w:pPr>
                        <w:rPr>
                          <w:rFonts w:ascii="Calibri" w:hAnsi="Calibri" w:cs="Calibri"/>
                          <w:color w:val="00B0F0"/>
                          <w:sz w:val="20"/>
                          <w:szCs w:val="20"/>
                        </w:rPr>
                      </w:pPr>
                    </w:p>
                    <w:p w14:paraId="40801527" w14:textId="77777777" w:rsidR="008856DB" w:rsidRPr="007D0E90" w:rsidRDefault="008856DB" w:rsidP="008856D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7D0E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PaedDr. Luboš Rýdlo</w:t>
                      </w:r>
                    </w:p>
                    <w:p w14:paraId="0CB85E53" w14:textId="77777777" w:rsidR="008856DB" w:rsidRPr="00D11B45" w:rsidRDefault="008856DB" w:rsidP="008856D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Ředitel školy</w:t>
                      </w:r>
                    </w:p>
                    <w:p w14:paraId="7C0B3FDA" w14:textId="44EF1697" w:rsidR="00CC2BEE" w:rsidRPr="00D11B45" w:rsidRDefault="00CC2BEE" w:rsidP="008856D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C2B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FF5FC" w14:textId="77777777" w:rsidR="0037731E" w:rsidRDefault="0037731E" w:rsidP="00D3634C">
      <w:r>
        <w:separator/>
      </w:r>
    </w:p>
  </w:endnote>
  <w:endnote w:type="continuationSeparator" w:id="0">
    <w:p w14:paraId="20530B92" w14:textId="77777777" w:rsidR="0037731E" w:rsidRDefault="0037731E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09EB59" w14:textId="77777777" w:rsidR="0037731E" w:rsidRDefault="0037731E" w:rsidP="00D3634C">
      <w:r>
        <w:separator/>
      </w:r>
    </w:p>
  </w:footnote>
  <w:footnote w:type="continuationSeparator" w:id="0">
    <w:p w14:paraId="1441FC37" w14:textId="77777777" w:rsidR="0037731E" w:rsidRDefault="0037731E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C6303" w14:textId="7343A7E7" w:rsidR="00D3634C" w:rsidRDefault="0037731E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43AC3" w14:textId="195D4EE0" w:rsidR="00D3634C" w:rsidRDefault="0037731E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6A7AB" w14:textId="30CC9D05" w:rsidR="00D3634C" w:rsidRDefault="0037731E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66"/>
    <w:rsid w:val="0002377D"/>
    <w:rsid w:val="00230F93"/>
    <w:rsid w:val="00325F33"/>
    <w:rsid w:val="0037731E"/>
    <w:rsid w:val="004D65A1"/>
    <w:rsid w:val="00554C46"/>
    <w:rsid w:val="005C2A4E"/>
    <w:rsid w:val="00627F93"/>
    <w:rsid w:val="006D1925"/>
    <w:rsid w:val="007F6CA8"/>
    <w:rsid w:val="008856DB"/>
    <w:rsid w:val="008A5CDC"/>
    <w:rsid w:val="008B42CE"/>
    <w:rsid w:val="00CA675B"/>
    <w:rsid w:val="00CC2BEE"/>
    <w:rsid w:val="00D3634C"/>
    <w:rsid w:val="00DC4866"/>
    <w:rsid w:val="00E51FBD"/>
    <w:rsid w:val="00ED0178"/>
    <w:rsid w:val="00F71554"/>
    <w:rsid w:val="00FA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CC2BE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a122c150bc49a2a2c85007c44ae73427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cfe8fec2cda9e98a39841f601d02c4e3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  <lcf76f155ced4ddcb4097134ff3c332f xmlns="875713cc-ddd4-4681-ba99-a5f7d701cac0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ED9F4A-833F-4E96-BC19-71398ED7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schemas.microsoft.com/office/infopath/2007/PartnerControls"/>
    <ds:schemaRef ds:uri="875713cc-ddd4-4681-ba99-a5f7d701cac0"/>
    <ds:schemaRef ds:uri="ddccdc42-8934-4503-86a5-1fdd65d906f7"/>
  </ds:schemaRefs>
</ds:datastoreItem>
</file>

<file path=customXml/itemProps4.xml><?xml version="1.0" encoding="utf-8"?>
<ds:datastoreItem xmlns:ds="http://schemas.openxmlformats.org/officeDocument/2006/customXml" ds:itemID="{5B5E42B5-1A04-4578-8BD5-1FE96965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ZŠ_dopis_2022.dotx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Rýdlová Jana</cp:lastModifiedBy>
  <cp:revision>2</cp:revision>
  <dcterms:created xsi:type="dcterms:W3CDTF">2023-03-09T07:37:00Z</dcterms:created>
  <dcterms:modified xsi:type="dcterms:W3CDTF">2023-03-09T07:37:00Z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